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720" w:rsidRDefault="00862720" w:rsidP="00C52D5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Отчет  о</w:t>
      </w:r>
      <w:r w:rsidRPr="001643C5">
        <w:rPr>
          <w:rFonts w:ascii="Times New Roman" w:hAnsi="Times New Roman" w:cs="Times New Roman"/>
          <w:b/>
          <w:bCs/>
          <w:sz w:val="24"/>
          <w:szCs w:val="24"/>
        </w:rPr>
        <w:t xml:space="preserve"> мероприят</w:t>
      </w:r>
      <w:r>
        <w:rPr>
          <w:rFonts w:ascii="Times New Roman" w:hAnsi="Times New Roman" w:cs="Times New Roman"/>
          <w:b/>
          <w:bCs/>
          <w:sz w:val="24"/>
          <w:szCs w:val="24"/>
        </w:rPr>
        <w:t>иях Дружины юных пожарных</w:t>
      </w:r>
    </w:p>
    <w:p w:rsidR="00862720" w:rsidRPr="00C52D59" w:rsidRDefault="00862720" w:rsidP="005057A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«Монолит»</w:t>
      </w:r>
    </w:p>
    <w:p w:rsidR="00862720" w:rsidRPr="001643C5" w:rsidRDefault="00862720" w:rsidP="00BC033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 1 полугодие  2020-2021 учебного года </w:t>
      </w:r>
    </w:p>
    <w:tbl>
      <w:tblPr>
        <w:tblpPr w:leftFromText="180" w:rightFromText="180" w:vertAnchor="page" w:horzAnchor="margin" w:tblpX="-601" w:tblpY="1597"/>
        <w:tblW w:w="11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936"/>
        <w:gridCol w:w="8371"/>
      </w:tblGrid>
      <w:tr w:rsidR="00862720" w:rsidRPr="005B0006">
        <w:trPr>
          <w:trHeight w:val="515"/>
        </w:trPr>
        <w:tc>
          <w:tcPr>
            <w:tcW w:w="2936" w:type="dxa"/>
          </w:tcPr>
          <w:p w:rsidR="00862720" w:rsidRDefault="00862720" w:rsidP="005B00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Сентябрь.</w:t>
            </w:r>
            <w:r w:rsidRPr="00597D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862720" w:rsidRDefault="00862720" w:rsidP="005B00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7D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Оформление противопожарного уголка в классе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Разработка памяток противопожарной безопасности.</w:t>
            </w:r>
          </w:p>
          <w:p w:rsidR="00862720" w:rsidRPr="00597D01" w:rsidRDefault="00862720" w:rsidP="00DF1D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Положение о ДЮП, выбор актива, распределение обязанностей. </w:t>
            </w:r>
          </w:p>
        </w:tc>
        <w:tc>
          <w:tcPr>
            <w:tcW w:w="8371" w:type="dxa"/>
          </w:tcPr>
          <w:p w:rsidR="00862720" w:rsidRDefault="00862720" w:rsidP="005B000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862720" w:rsidRPr="0075129E" w:rsidRDefault="00862720" w:rsidP="005B000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A218BD"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5pt;height:202.5pt">
                  <v:imagedata r:id="rId5" o:title=""/>
                </v:shape>
              </w:pict>
            </w:r>
          </w:p>
          <w:p w:rsidR="00862720" w:rsidRDefault="00862720" w:rsidP="0075595D">
            <w:pPr>
              <w:pStyle w:val="NoSpacing"/>
              <w:jc w:val="center"/>
              <w:rPr>
                <w:sz w:val="24"/>
                <w:szCs w:val="24"/>
              </w:rPr>
            </w:pPr>
            <w:r w:rsidRPr="00A218BD">
              <w:rPr>
                <w:sz w:val="24"/>
                <w:szCs w:val="24"/>
              </w:rPr>
              <w:pict>
                <v:shape id="_x0000_i1026" type="#_x0000_t75" style="width:164.25pt;height:178.5pt">
                  <v:imagedata r:id="rId6" o:title=""/>
                </v:shape>
              </w:pict>
            </w:r>
            <w:r w:rsidRPr="00A218BD">
              <w:rPr>
                <w:sz w:val="24"/>
                <w:szCs w:val="24"/>
              </w:rPr>
              <w:pict>
                <v:shape id="_x0000_i1027" type="#_x0000_t75" style="width:160.5pt;height:180.75pt">
                  <v:imagedata r:id="rId7" o:title=""/>
                </v:shape>
              </w:pict>
            </w:r>
          </w:p>
          <w:p w:rsidR="00862720" w:rsidRDefault="00862720" w:rsidP="005B0006">
            <w:pPr>
              <w:pStyle w:val="NoSpacing"/>
              <w:rPr>
                <w:sz w:val="24"/>
                <w:szCs w:val="24"/>
              </w:rPr>
            </w:pPr>
          </w:p>
          <w:p w:rsidR="00862720" w:rsidRDefault="00862720" w:rsidP="005B0006">
            <w:pPr>
              <w:pStyle w:val="NoSpacing"/>
              <w:rPr>
                <w:sz w:val="24"/>
                <w:szCs w:val="24"/>
              </w:rPr>
            </w:pPr>
          </w:p>
          <w:p w:rsidR="00862720" w:rsidRPr="005B0006" w:rsidRDefault="00862720" w:rsidP="005B0006">
            <w:pPr>
              <w:pStyle w:val="NoSpacing"/>
              <w:rPr>
                <w:sz w:val="24"/>
                <w:szCs w:val="24"/>
              </w:rPr>
            </w:pPr>
          </w:p>
        </w:tc>
      </w:tr>
      <w:tr w:rsidR="00862720" w:rsidRPr="005B0006">
        <w:trPr>
          <w:trHeight w:val="515"/>
        </w:trPr>
        <w:tc>
          <w:tcPr>
            <w:tcW w:w="2936" w:type="dxa"/>
          </w:tcPr>
          <w:p w:rsidR="00862720" w:rsidRDefault="00862720" w:rsidP="005B0006">
            <w:pPr>
              <w:spacing w:after="0" w:line="240" w:lineRule="auto"/>
              <w:ind w:right="17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Октябрь.</w:t>
            </w:r>
          </w:p>
          <w:p w:rsidR="00862720" w:rsidRDefault="00862720" w:rsidP="005B0006">
            <w:pPr>
              <w:spacing w:after="0" w:line="240" w:lineRule="auto"/>
              <w:ind w:right="17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Проведение классных часов, лекций о последствиях пожаров и мерах по их предупреждению.</w:t>
            </w:r>
          </w:p>
          <w:p w:rsidR="00862720" w:rsidRPr="0075595D" w:rsidRDefault="00862720" w:rsidP="0075595D">
            <w:pPr>
              <w:spacing w:after="0" w:line="240" w:lineRule="auto"/>
              <w:ind w:right="17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371" w:type="dxa"/>
          </w:tcPr>
          <w:p w:rsidR="00862720" w:rsidRDefault="00862720" w:rsidP="00845671">
            <w:pPr>
              <w:pStyle w:val="NoSpacing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862720" w:rsidRDefault="00862720" w:rsidP="00845671">
            <w:pPr>
              <w:pStyle w:val="NoSpacing"/>
              <w:rPr>
                <w:rFonts w:ascii="Times New Roman" w:hAnsi="Times New Roman" w:cs="Times New Roman"/>
                <w:shd w:val="clear" w:color="auto" w:fill="FFFFFF"/>
              </w:rPr>
            </w:pPr>
            <w:hyperlink r:id="rId8" w:history="1">
              <w:r w:rsidRPr="00C641D6">
                <w:rPr>
                  <w:rStyle w:val="Hyperlink"/>
                  <w:rFonts w:ascii="Times New Roman" w:hAnsi="Times New Roman" w:cs="Times New Roman"/>
                  <w:shd w:val="clear" w:color="auto" w:fill="FFFFFF"/>
                </w:rPr>
                <w:t>https://yadi.sk/i/TIev_XxU2s0OtA</w:t>
              </w:r>
            </w:hyperlink>
            <w:r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</w:p>
          <w:p w:rsidR="00862720" w:rsidRDefault="00862720" w:rsidP="00845671">
            <w:pPr>
              <w:pStyle w:val="NoSpacing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862720" w:rsidRPr="00845671" w:rsidRDefault="00862720" w:rsidP="00845671">
            <w:pPr>
              <w:pStyle w:val="NoSpacing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Презентация для проведения классных часов по пожарной безопасности.</w:t>
            </w:r>
          </w:p>
          <w:p w:rsidR="00862720" w:rsidRPr="005B0006" w:rsidRDefault="00862720" w:rsidP="005D080B">
            <w:pPr>
              <w:pStyle w:val="NoSpacing"/>
              <w:rPr>
                <w:rFonts w:ascii="Times New Roman" w:hAnsi="Times New Roman" w:cs="Times New Roman"/>
              </w:rPr>
            </w:pPr>
          </w:p>
        </w:tc>
      </w:tr>
      <w:tr w:rsidR="00862720" w:rsidRPr="005B0006">
        <w:trPr>
          <w:trHeight w:val="164"/>
        </w:trPr>
        <w:tc>
          <w:tcPr>
            <w:tcW w:w="2936" w:type="dxa"/>
          </w:tcPr>
          <w:p w:rsidR="00862720" w:rsidRDefault="00862720" w:rsidP="00CF603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Ноябрь.</w:t>
            </w:r>
          </w:p>
          <w:p w:rsidR="00862720" w:rsidRPr="005B0006" w:rsidRDefault="00862720" w:rsidP="00CF60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Оформление стенда противопожарной безопасности в фойе начальной школы. </w:t>
            </w:r>
          </w:p>
        </w:tc>
        <w:tc>
          <w:tcPr>
            <w:tcW w:w="8371" w:type="dxa"/>
          </w:tcPr>
          <w:p w:rsidR="00862720" w:rsidRDefault="00862720" w:rsidP="005B00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720" w:rsidRDefault="00862720" w:rsidP="005B00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720" w:rsidRDefault="00862720" w:rsidP="005B00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8BD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8" type="#_x0000_t75" style="width:240pt;height:122.25pt">
                  <v:imagedata r:id="rId9" o:title=""/>
                </v:shape>
              </w:pict>
            </w:r>
            <w:bookmarkStart w:id="0" w:name="_GoBack"/>
            <w:bookmarkEnd w:id="0"/>
          </w:p>
          <w:p w:rsidR="00862720" w:rsidRDefault="00862720" w:rsidP="005B00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720" w:rsidRPr="00AB394B" w:rsidRDefault="00862720" w:rsidP="005B00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2720" w:rsidRPr="005B0006">
        <w:trPr>
          <w:trHeight w:val="515"/>
        </w:trPr>
        <w:tc>
          <w:tcPr>
            <w:tcW w:w="2936" w:type="dxa"/>
          </w:tcPr>
          <w:p w:rsidR="00862720" w:rsidRDefault="00862720" w:rsidP="00AB394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62720" w:rsidRDefault="00862720" w:rsidP="00AB394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Декабрь. </w:t>
            </w:r>
          </w:p>
          <w:p w:rsidR="00862720" w:rsidRPr="00AB394B" w:rsidRDefault="00862720" w:rsidP="00506C5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Создание видеоролика «Огонь друг? Огонь враг?» </w:t>
            </w:r>
          </w:p>
        </w:tc>
        <w:tc>
          <w:tcPr>
            <w:tcW w:w="8371" w:type="dxa"/>
          </w:tcPr>
          <w:p w:rsidR="00862720" w:rsidRDefault="00862720" w:rsidP="008456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</w:p>
          <w:p w:rsidR="00862720" w:rsidRDefault="00862720" w:rsidP="001111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Pr="00C641D6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https://drive.google.com/file/d/1H-PdeMhmgeKVqPUu35HAq0c34VxcKLfF/view?usp=sharing</w:t>
              </w:r>
            </w:hyperlink>
          </w:p>
          <w:p w:rsidR="00862720" w:rsidRDefault="00862720" w:rsidP="001111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720" w:rsidRDefault="00862720" w:rsidP="001111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Видеоролик </w:t>
            </w:r>
          </w:p>
          <w:p w:rsidR="00862720" w:rsidRDefault="00862720" w:rsidP="001111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720" w:rsidRPr="005B0006" w:rsidRDefault="00862720" w:rsidP="00B06F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62720" w:rsidRPr="001643C5" w:rsidRDefault="00862720" w:rsidP="00425F82">
      <w:pPr>
        <w:rPr>
          <w:rFonts w:ascii="Times New Roman" w:hAnsi="Times New Roman" w:cs="Times New Roman"/>
          <w:sz w:val="24"/>
          <w:szCs w:val="24"/>
        </w:rPr>
      </w:pPr>
    </w:p>
    <w:sectPr w:rsidR="00862720" w:rsidRPr="001643C5" w:rsidSect="005057A9">
      <w:pgSz w:w="11906" w:h="16838"/>
      <w:pgMar w:top="568" w:right="424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736E9C"/>
    <w:multiLevelType w:val="hybridMultilevel"/>
    <w:tmpl w:val="D31E9E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46F2"/>
    <w:rsid w:val="00013EA6"/>
    <w:rsid w:val="0001569C"/>
    <w:rsid w:val="00015BF6"/>
    <w:rsid w:val="000246F2"/>
    <w:rsid w:val="00076AEA"/>
    <w:rsid w:val="00077EAC"/>
    <w:rsid w:val="000D2D0F"/>
    <w:rsid w:val="000E6DE3"/>
    <w:rsid w:val="001105DC"/>
    <w:rsid w:val="001111E2"/>
    <w:rsid w:val="001643C5"/>
    <w:rsid w:val="001A4424"/>
    <w:rsid w:val="001E1C10"/>
    <w:rsid w:val="002017C3"/>
    <w:rsid w:val="00224335"/>
    <w:rsid w:val="00234A75"/>
    <w:rsid w:val="0026497D"/>
    <w:rsid w:val="002D63AF"/>
    <w:rsid w:val="002F259A"/>
    <w:rsid w:val="0032011D"/>
    <w:rsid w:val="0035190C"/>
    <w:rsid w:val="00373533"/>
    <w:rsid w:val="00374F3E"/>
    <w:rsid w:val="003B3F8E"/>
    <w:rsid w:val="003C6166"/>
    <w:rsid w:val="004158C3"/>
    <w:rsid w:val="00425F82"/>
    <w:rsid w:val="00481F49"/>
    <w:rsid w:val="00482A38"/>
    <w:rsid w:val="004835AD"/>
    <w:rsid w:val="004911F2"/>
    <w:rsid w:val="00491DD4"/>
    <w:rsid w:val="004A24AB"/>
    <w:rsid w:val="004B5A21"/>
    <w:rsid w:val="004F7783"/>
    <w:rsid w:val="005057A9"/>
    <w:rsid w:val="00506C55"/>
    <w:rsid w:val="005524B7"/>
    <w:rsid w:val="00553AC7"/>
    <w:rsid w:val="00590AC4"/>
    <w:rsid w:val="00597D01"/>
    <w:rsid w:val="005B0006"/>
    <w:rsid w:val="005D080B"/>
    <w:rsid w:val="00626401"/>
    <w:rsid w:val="0064580C"/>
    <w:rsid w:val="006A001B"/>
    <w:rsid w:val="006F38E4"/>
    <w:rsid w:val="0070208E"/>
    <w:rsid w:val="0075129E"/>
    <w:rsid w:val="0075595D"/>
    <w:rsid w:val="00762509"/>
    <w:rsid w:val="00777A34"/>
    <w:rsid w:val="007867C2"/>
    <w:rsid w:val="007D193D"/>
    <w:rsid w:val="007D611D"/>
    <w:rsid w:val="0083246E"/>
    <w:rsid w:val="00845671"/>
    <w:rsid w:val="00851EF1"/>
    <w:rsid w:val="00852C5E"/>
    <w:rsid w:val="0085724B"/>
    <w:rsid w:val="00862720"/>
    <w:rsid w:val="00875EFB"/>
    <w:rsid w:val="008A06C2"/>
    <w:rsid w:val="008A5672"/>
    <w:rsid w:val="00906922"/>
    <w:rsid w:val="009129B1"/>
    <w:rsid w:val="00985FBF"/>
    <w:rsid w:val="009B2833"/>
    <w:rsid w:val="009B672C"/>
    <w:rsid w:val="009C4362"/>
    <w:rsid w:val="00A218BD"/>
    <w:rsid w:val="00A92497"/>
    <w:rsid w:val="00AB394B"/>
    <w:rsid w:val="00AC3441"/>
    <w:rsid w:val="00B06FE1"/>
    <w:rsid w:val="00B10989"/>
    <w:rsid w:val="00B21062"/>
    <w:rsid w:val="00B42C29"/>
    <w:rsid w:val="00B660B9"/>
    <w:rsid w:val="00B8491C"/>
    <w:rsid w:val="00BB0F65"/>
    <w:rsid w:val="00BC0339"/>
    <w:rsid w:val="00BD2447"/>
    <w:rsid w:val="00BD6EF9"/>
    <w:rsid w:val="00BE7292"/>
    <w:rsid w:val="00BF4913"/>
    <w:rsid w:val="00C23417"/>
    <w:rsid w:val="00C3399C"/>
    <w:rsid w:val="00C52D59"/>
    <w:rsid w:val="00C641D6"/>
    <w:rsid w:val="00CA4249"/>
    <w:rsid w:val="00CF6030"/>
    <w:rsid w:val="00D605B1"/>
    <w:rsid w:val="00D746ED"/>
    <w:rsid w:val="00D85CCF"/>
    <w:rsid w:val="00D918BD"/>
    <w:rsid w:val="00DA0621"/>
    <w:rsid w:val="00DA658A"/>
    <w:rsid w:val="00DF1A42"/>
    <w:rsid w:val="00DF1D58"/>
    <w:rsid w:val="00DF1DD1"/>
    <w:rsid w:val="00E0509B"/>
    <w:rsid w:val="00E17BD2"/>
    <w:rsid w:val="00E65127"/>
    <w:rsid w:val="00E71DC7"/>
    <w:rsid w:val="00F23321"/>
    <w:rsid w:val="00F42CBB"/>
    <w:rsid w:val="00F81E3F"/>
    <w:rsid w:val="00FA4BD5"/>
    <w:rsid w:val="00FD4F10"/>
    <w:rsid w:val="00FD69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6AEA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0246F2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875EFB"/>
    <w:pPr>
      <w:ind w:left="720"/>
    </w:pPr>
  </w:style>
  <w:style w:type="paragraph" w:styleId="BodyTextIndent2">
    <w:name w:val="Body Text Indent 2"/>
    <w:basedOn w:val="Normal"/>
    <w:link w:val="BodyTextIndent2Char"/>
    <w:uiPriority w:val="99"/>
    <w:rsid w:val="001A4424"/>
    <w:pPr>
      <w:spacing w:after="120" w:line="480" w:lineRule="auto"/>
      <w:ind w:left="283"/>
    </w:pPr>
    <w:rPr>
      <w:rFonts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1A4424"/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7D193D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Hyperlink">
    <w:name w:val="Hyperlink"/>
    <w:basedOn w:val="DefaultParagraphFont"/>
    <w:uiPriority w:val="99"/>
    <w:rsid w:val="001E1C10"/>
    <w:rPr>
      <w:color w:val="0000FF"/>
      <w:u w:val="single"/>
    </w:rPr>
  </w:style>
  <w:style w:type="paragraph" w:styleId="NoSpacing">
    <w:name w:val="No Spacing"/>
    <w:uiPriority w:val="99"/>
    <w:qFormat/>
    <w:rsid w:val="004158C3"/>
    <w:rPr>
      <w:rFonts w:cs="Calibri"/>
    </w:rPr>
  </w:style>
  <w:style w:type="paragraph" w:customStyle="1" w:styleId="font8">
    <w:name w:val="font_8"/>
    <w:basedOn w:val="Normal"/>
    <w:uiPriority w:val="99"/>
    <w:rsid w:val="00BB0F65"/>
    <w:pPr>
      <w:spacing w:before="100" w:beforeAutospacing="1" w:after="100" w:afterAutospacing="1" w:line="240" w:lineRule="auto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39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di.sk/i/TIev_XxU2s0Ot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drive.google.com/file/d/1H-PdeMhmgeKVqPUu35HAq0c34VxcKLfF/view?usp=shari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4825</TotalTime>
  <Pages>2</Pages>
  <Words>135</Words>
  <Characters>773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КолчановаСВ</cp:lastModifiedBy>
  <cp:revision>23</cp:revision>
  <cp:lastPrinted>2018-10-15T18:08:00Z</cp:lastPrinted>
  <dcterms:created xsi:type="dcterms:W3CDTF">2019-05-27T01:15:00Z</dcterms:created>
  <dcterms:modified xsi:type="dcterms:W3CDTF">2020-12-30T02:37:00Z</dcterms:modified>
</cp:coreProperties>
</file>