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2C0" w:rsidRDefault="000272C0"/>
    <w:tbl>
      <w:tblPr>
        <w:tblW w:w="110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1822"/>
        <w:gridCol w:w="8830"/>
      </w:tblGrid>
      <w:tr w:rsidR="000272C0" w:rsidRPr="00152AF6">
        <w:trPr>
          <w:trHeight w:val="850"/>
        </w:trPr>
        <w:tc>
          <w:tcPr>
            <w:tcW w:w="11088" w:type="dxa"/>
            <w:gridSpan w:val="3"/>
            <w:vAlign w:val="center"/>
          </w:tcPr>
          <w:p w:rsidR="000272C0" w:rsidRDefault="000272C0" w:rsidP="00700D95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272C0" w:rsidRDefault="000272C0" w:rsidP="00700D95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2A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работы отряда ЮИД «Светофор»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 2021-2022 учебный год</w:t>
            </w:r>
          </w:p>
          <w:p w:rsidR="000272C0" w:rsidRDefault="000272C0" w:rsidP="00700D95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272C0" w:rsidRPr="00152AF6" w:rsidRDefault="000272C0" w:rsidP="00700D95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Руководитель: Кадыкова Татьяна Ивановна </w:t>
            </w:r>
          </w:p>
          <w:p w:rsidR="000272C0" w:rsidRPr="00152AF6" w:rsidRDefault="000272C0" w:rsidP="00700D95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72C0" w:rsidRPr="00152AF6">
        <w:tc>
          <w:tcPr>
            <w:tcW w:w="436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2" w:type="dxa"/>
          </w:tcPr>
          <w:p w:rsidR="000272C0" w:rsidRDefault="000272C0" w:rsidP="00AB3DB2">
            <w:pPr>
              <w:pStyle w:val="NoSpacing"/>
              <w:rPr>
                <w:rFonts w:ascii="Times New Roman" w:hAnsi="Times New Roman" w:cs="Times New Roman"/>
                <w:lang w:eastAsia="ru-RU"/>
              </w:rPr>
            </w:pPr>
            <w:r w:rsidRPr="00152AF6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Выставка </w:t>
            </w:r>
            <w:r w:rsidRPr="00152AF6">
              <w:rPr>
                <w:rFonts w:ascii="Times New Roman" w:hAnsi="Times New Roman" w:cs="Times New Roman"/>
                <w:lang w:eastAsia="ru-RU"/>
              </w:rPr>
              <w:t>детского творчества по ПДД «Законы дорог уважай!»</w:t>
            </w:r>
          </w:p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8830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6" o:spid="_x0000_i1025" type="#_x0000_t75" alt="https://xn--80ajjine0d.xn--p1ai/sites/default/files/works/konkurs/003_10.jpg" style="width:66.75pt;height:46.5pt;visibility:visible">
                  <v:imagedata r:id="rId5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27" o:spid="_x0000_i1026" type="#_x0000_t75" alt="https://xn--80ajjine0d.xn--p1ai/sites/default/files/works/konkurs/20190715_120608.jpg" style="width:69.75pt;height:51pt;visibility:visible">
                  <v:imagedata r:id="rId6" o:title=""/>
                </v:shape>
              </w:pict>
            </w:r>
          </w:p>
        </w:tc>
      </w:tr>
      <w:tr w:rsidR="000272C0" w:rsidRPr="00152AF6">
        <w:tc>
          <w:tcPr>
            <w:tcW w:w="436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22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  <w:i/>
                <w:iCs/>
              </w:rPr>
            </w:pPr>
            <w:r w:rsidRPr="00152AF6">
              <w:rPr>
                <w:rFonts w:ascii="Times New Roman" w:hAnsi="Times New Roman" w:cs="Times New Roman"/>
                <w:lang w:eastAsia="ru-RU"/>
              </w:rPr>
              <w:t xml:space="preserve">Игра с учащимися начальной школы: </w:t>
            </w:r>
            <w:r w:rsidRPr="00152AF6">
              <w:rPr>
                <w:rFonts w:ascii="Times New Roman" w:hAnsi="Times New Roman" w:cs="Times New Roman"/>
                <w:b/>
                <w:bCs/>
                <w:lang w:eastAsia="ru-RU"/>
              </w:rPr>
              <w:t>«Знатоки дорожных знаков»</w:t>
            </w:r>
          </w:p>
        </w:tc>
        <w:tc>
          <w:tcPr>
            <w:tcW w:w="8830" w:type="dxa"/>
          </w:tcPr>
          <w:p w:rsidR="000272C0" w:rsidRPr="00152AF6" w:rsidRDefault="000272C0" w:rsidP="0015365A">
            <w:pPr>
              <w:pStyle w:val="NoSpacing"/>
              <w:rPr>
                <w:color w:val="000000"/>
                <w:sz w:val="18"/>
                <w:szCs w:val="18"/>
                <w:lang w:eastAsia="ru-RU"/>
              </w:rPr>
            </w:pPr>
            <w:r w:rsidRPr="004E6834">
              <w:rPr>
                <w:noProof/>
                <w:sz w:val="18"/>
                <w:szCs w:val="18"/>
                <w:lang w:eastAsia="ru-RU"/>
              </w:rPr>
              <w:pict>
                <v:shape id="Рисунок 29" o:spid="_x0000_i1027" type="#_x0000_t75" alt="http://xn----7sbbbusnbcdcfvik7b8fok2e3b2a.xn--90aa2bgd6d.xn--p1ai/wp-content/uploads/2018/04/s46203568.jpg" style="width:117pt;height:46.5pt;visibility:visible">
                  <v:imagedata r:id="rId7" o:title="" croptop="21219f" cropbottom="16501f" cropleft="6193f" cropright="5997f"/>
                </v:shape>
              </w:pict>
            </w:r>
            <w:r w:rsidRPr="004E6834">
              <w:rPr>
                <w:noProof/>
                <w:sz w:val="18"/>
                <w:szCs w:val="18"/>
                <w:lang w:eastAsia="ru-RU"/>
              </w:rPr>
              <w:pict>
                <v:shape id="Рисунок 28" o:spid="_x0000_i1028" type="#_x0000_t75" alt="https://konspektiruem.ru/wp-content/uploads/t1503319009aa.jpg" style="width:64.5pt;height:48pt;visibility:visible">
                  <v:imagedata r:id="rId8" o:title=""/>
                </v:shape>
              </w:pict>
            </w:r>
          </w:p>
          <w:p w:rsidR="000272C0" w:rsidRPr="00152AF6" w:rsidRDefault="000272C0" w:rsidP="0015365A">
            <w:pPr>
              <w:pStyle w:val="NoSpacing"/>
              <w:rPr>
                <w:color w:val="000000"/>
                <w:sz w:val="18"/>
                <w:szCs w:val="18"/>
                <w:lang w:eastAsia="ru-RU"/>
              </w:rPr>
            </w:pPr>
            <w:r w:rsidRPr="00152AF6">
              <w:rPr>
                <w:rFonts w:ascii="Times New Roman" w:hAnsi="Times New Roman" w:cs="Times New Roman"/>
                <w:color w:val="000000"/>
                <w:lang w:eastAsia="ru-RU"/>
              </w:rPr>
              <w:t>Закрепляли знания  учащихся о дорожных знаках, их названиях  и назначениях.</w:t>
            </w:r>
          </w:p>
          <w:p w:rsidR="000272C0" w:rsidRPr="00152AF6" w:rsidRDefault="000272C0" w:rsidP="0015365A">
            <w:pPr>
              <w:pStyle w:val="NoSpacing"/>
              <w:rPr>
                <w:color w:val="000000"/>
                <w:sz w:val="18"/>
                <w:szCs w:val="18"/>
                <w:lang w:eastAsia="ru-RU"/>
              </w:rPr>
            </w:pPr>
            <w:r w:rsidRPr="00152AF6">
              <w:rPr>
                <w:rFonts w:ascii="Times New Roman" w:hAnsi="Times New Roman" w:cs="Times New Roman"/>
                <w:color w:val="000000"/>
                <w:lang w:eastAsia="ru-RU"/>
              </w:rPr>
              <w:t>Учились находить сходства и различия в дорожных знаках.</w:t>
            </w:r>
          </w:p>
          <w:p w:rsidR="000272C0" w:rsidRPr="00152AF6" w:rsidRDefault="000272C0" w:rsidP="0015365A">
            <w:pPr>
              <w:pStyle w:val="NoSpacing"/>
              <w:rPr>
                <w:color w:val="000000"/>
                <w:sz w:val="18"/>
                <w:szCs w:val="18"/>
                <w:lang w:eastAsia="ru-RU"/>
              </w:rPr>
            </w:pPr>
            <w:r w:rsidRPr="00152AF6">
              <w:rPr>
                <w:rFonts w:ascii="Times New Roman" w:hAnsi="Times New Roman" w:cs="Times New Roman"/>
                <w:color w:val="000000"/>
                <w:lang w:eastAsia="ru-RU"/>
              </w:rPr>
              <w:t>Расширяли кругозор учащихся о правилах дорожного движения, об обеспечении безопасности жизни.</w:t>
            </w:r>
          </w:p>
          <w:p w:rsidR="000272C0" w:rsidRPr="00152AF6" w:rsidRDefault="000272C0" w:rsidP="0015365A">
            <w:pPr>
              <w:pStyle w:val="NoSpacing"/>
              <w:rPr>
                <w:color w:val="000000"/>
                <w:sz w:val="18"/>
                <w:szCs w:val="18"/>
                <w:lang w:eastAsia="ru-RU"/>
              </w:rPr>
            </w:pPr>
            <w:r w:rsidRPr="00152AF6">
              <w:rPr>
                <w:rFonts w:ascii="Times New Roman" w:hAnsi="Times New Roman" w:cs="Times New Roman"/>
                <w:color w:val="000000"/>
                <w:lang w:eastAsia="ru-RU"/>
              </w:rPr>
              <w:t>Воспитывали умение самостоятельно пользоваться полученными знаниями в повседневной жизни.</w:t>
            </w:r>
          </w:p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0272C0" w:rsidRPr="00152AF6">
        <w:tc>
          <w:tcPr>
            <w:tcW w:w="436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52" w:type="dxa"/>
            <w:gridSpan w:val="2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152AF6">
              <w:rPr>
                <w:rFonts w:ascii="Times New Roman" w:hAnsi="Times New Roman" w:cs="Times New Roman"/>
                <w:b/>
                <w:bCs/>
              </w:rPr>
              <w:t>Трансляция мультфильмов</w:t>
            </w:r>
            <w:r w:rsidRPr="00152AF6">
              <w:rPr>
                <w:rFonts w:ascii="Times New Roman" w:hAnsi="Times New Roman" w:cs="Times New Roman"/>
              </w:rPr>
              <w:t xml:space="preserve"> </w:t>
            </w:r>
            <w:r w:rsidRPr="00152AF6">
              <w:rPr>
                <w:rFonts w:ascii="Times New Roman" w:hAnsi="Times New Roman" w:cs="Times New Roman"/>
                <w:b/>
                <w:bCs/>
              </w:rPr>
              <w:t>и видеороликов</w:t>
            </w:r>
            <w:r w:rsidRPr="00152AF6">
              <w:rPr>
                <w:rFonts w:ascii="Times New Roman" w:hAnsi="Times New Roman" w:cs="Times New Roman"/>
              </w:rPr>
              <w:t xml:space="preserve"> о дорожной безопасности в зимний период.</w:t>
            </w:r>
          </w:p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152AF6">
              <w:rPr>
                <w:rFonts w:ascii="Times New Roman" w:hAnsi="Times New Roman" w:cs="Times New Roman"/>
                <w:b/>
                <w:bCs/>
                <w:color w:val="000000"/>
              </w:rPr>
              <w:t>Беседа – минутка безопасности</w:t>
            </w:r>
            <w:r w:rsidRPr="00152AF6">
              <w:rPr>
                <w:rFonts w:ascii="Times New Roman" w:hAnsi="Times New Roman" w:cs="Times New Roman"/>
                <w:color w:val="000000"/>
              </w:rPr>
              <w:t xml:space="preserve"> «Профилактика несчастных случаев с детьми на дороге»</w:t>
            </w:r>
          </w:p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  <w:b/>
                <w:bCs/>
                <w:color w:val="000000"/>
              </w:rPr>
              <w:t>Беседа – минутка безопасности</w:t>
            </w:r>
            <w:r w:rsidRPr="00152AF6">
              <w:rPr>
                <w:rFonts w:ascii="Times New Roman" w:hAnsi="Times New Roman" w:cs="Times New Roman"/>
                <w:color w:val="000000"/>
              </w:rPr>
              <w:t xml:space="preserve"> «</w:t>
            </w:r>
            <w:r w:rsidRPr="00152AF6">
              <w:rPr>
                <w:rFonts w:ascii="Times New Roman" w:hAnsi="Times New Roman" w:cs="Times New Roman"/>
              </w:rPr>
              <w:t>Основные правила безопасного поведения при пользовании общественным транспортом»</w:t>
            </w:r>
          </w:p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52AF6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Беседа – минутка безопасности</w:t>
            </w:r>
            <w:r w:rsidRPr="00152A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«На загородной дороге».</w:t>
            </w:r>
          </w:p>
          <w:p w:rsidR="000272C0" w:rsidRDefault="000272C0" w:rsidP="00AB3DB2">
            <w:pPr>
              <w:pStyle w:val="NoSpacing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52AF6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Организация просмотра мультфильма </w:t>
            </w:r>
            <w:r w:rsidRPr="00152AF6">
              <w:rPr>
                <w:rFonts w:ascii="Times New Roman" w:hAnsi="Times New Roman" w:cs="Times New Roman"/>
                <w:color w:val="000000"/>
                <w:lang w:eastAsia="ru-RU"/>
              </w:rPr>
              <w:t>по безопасности из серии «Смешарики»</w:t>
            </w:r>
          </w:p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0272C0" w:rsidRPr="00152AF6">
        <w:tc>
          <w:tcPr>
            <w:tcW w:w="436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2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  <w:b/>
                <w:bCs/>
              </w:rPr>
              <w:t>Выступление агитбригады</w:t>
            </w:r>
            <w:r w:rsidRPr="00152AF6">
              <w:rPr>
                <w:rFonts w:ascii="Times New Roman" w:hAnsi="Times New Roman" w:cs="Times New Roman"/>
              </w:rPr>
              <w:t xml:space="preserve"> отряда</w:t>
            </w:r>
          </w:p>
          <w:p w:rsidR="000272C0" w:rsidRDefault="000272C0" w:rsidP="00AB3DB2">
            <w:pPr>
              <w:pStyle w:val="NoSpacing"/>
              <w:rPr>
                <w:rFonts w:ascii="Times New Roman" w:hAnsi="Times New Roman" w:cs="Times New Roman"/>
                <w:lang w:eastAsia="ru-RU"/>
              </w:rPr>
            </w:pPr>
            <w:r w:rsidRPr="00152AF6">
              <w:rPr>
                <w:rFonts w:ascii="Times New Roman" w:hAnsi="Times New Roman" w:cs="Times New Roman"/>
                <w:lang w:eastAsia="ru-RU"/>
              </w:rPr>
              <w:t>«Раз, два, три, четыре, пять – ты выходишь погулять…»</w:t>
            </w:r>
          </w:p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8830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0272C0" w:rsidRPr="00152AF6">
        <w:tc>
          <w:tcPr>
            <w:tcW w:w="436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2" w:type="dxa"/>
          </w:tcPr>
          <w:p w:rsidR="000272C0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  <w:b/>
                <w:bCs/>
              </w:rPr>
              <w:t>Занятия</w:t>
            </w:r>
            <w:r w:rsidRPr="00152AF6">
              <w:rPr>
                <w:rFonts w:ascii="Times New Roman" w:hAnsi="Times New Roman" w:cs="Times New Roman"/>
              </w:rPr>
              <w:t xml:space="preserve"> с членами отряда ЮИД по обучению безопасности дорожного движения</w:t>
            </w:r>
          </w:p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8830" w:type="dxa"/>
          </w:tcPr>
          <w:p w:rsidR="000272C0" w:rsidRPr="00152AF6" w:rsidRDefault="000272C0" w:rsidP="00BA6793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Данные занятия направлены на формирование у детей культуры поведения на дорогах, гражданской ответственности и правового самосознания, отношения к своей жизни и к жизни окружающих как к ценности, а также позволяет сформировать совокупность устойчивых форм поведения на дорогах, в общественном транспорте, в случаях чрезвычайных ситуаций, а также умения и навыки пропагандисткой работы. </w:t>
            </w:r>
          </w:p>
        </w:tc>
      </w:tr>
      <w:tr w:rsidR="000272C0" w:rsidRPr="00152AF6">
        <w:tc>
          <w:tcPr>
            <w:tcW w:w="436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2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  <w:i/>
                <w:iCs/>
              </w:rPr>
            </w:pPr>
            <w:r w:rsidRPr="00152AF6">
              <w:rPr>
                <w:rFonts w:ascii="Times New Roman" w:hAnsi="Times New Roman" w:cs="Times New Roman"/>
              </w:rPr>
              <w:t xml:space="preserve">Городской тур соревнований </w:t>
            </w:r>
            <w:r w:rsidRPr="00152AF6">
              <w:rPr>
                <w:rFonts w:ascii="Times New Roman" w:hAnsi="Times New Roman" w:cs="Times New Roman"/>
                <w:b/>
                <w:bCs/>
              </w:rPr>
              <w:t>«Безопасное колесо».</w:t>
            </w:r>
          </w:p>
        </w:tc>
        <w:tc>
          <w:tcPr>
            <w:tcW w:w="8830" w:type="dxa"/>
          </w:tcPr>
          <w:p w:rsidR="000272C0" w:rsidRPr="00152AF6" w:rsidRDefault="000272C0" w:rsidP="00C61B03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pict>
                <v:shape id="Рисунок 9" o:spid="_x0000_i1029" type="#_x0000_t75" style="width:59.25pt;height:104.25pt;visibility:visible">
                  <v:imagedata r:id="rId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0" o:spid="_x0000_i1030" type="#_x0000_t75" style="width:62.25pt;height:110.25pt;visibility:visible">
                  <v:imagedata r:id="rId10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8" o:spid="_x0000_i1031" type="#_x0000_t75" style="width:189.75pt;height:106.5pt;visibility:visible">
                  <v:imagedata r:id="rId11" o:title=""/>
                </v:shape>
              </w:pict>
            </w:r>
          </w:p>
          <w:p w:rsidR="000272C0" w:rsidRPr="00152AF6" w:rsidRDefault="000272C0" w:rsidP="00472826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Все соревнования прошли в дружеской атмосфере. Площадкой для проведения конкурса выступил санаторий "Три пещеры". В мероприятии приняли участие 25 команд из общеобразовательных организаций. Юные участники соревновались в знании правил дорожного движения, оказания первой медицинской помощи, определяли значение дорожных знаков. В состязании по фигурному вождению велосипеда, школьникам предстояло преодолеть "змейку", коридоры, перестроение, круговое движение, а так же прицельное торможение.</w:t>
            </w:r>
          </w:p>
        </w:tc>
      </w:tr>
      <w:tr w:rsidR="000272C0" w:rsidRPr="00152AF6">
        <w:tc>
          <w:tcPr>
            <w:tcW w:w="436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22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  <w:i/>
                <w:iCs/>
              </w:rPr>
            </w:pPr>
            <w:r w:rsidRPr="00152AF6">
              <w:rPr>
                <w:rFonts w:ascii="Times New Roman" w:hAnsi="Times New Roman" w:cs="Times New Roman"/>
              </w:rPr>
              <w:t>Конкурс к</w:t>
            </w:r>
            <w:r w:rsidRPr="00152AF6">
              <w:rPr>
                <w:rFonts w:ascii="Times New Roman" w:hAnsi="Times New Roman" w:cs="Times New Roman"/>
                <w:b/>
                <w:bCs/>
              </w:rPr>
              <w:t xml:space="preserve">россвордов </w:t>
            </w:r>
            <w:r w:rsidRPr="00152AF6">
              <w:rPr>
                <w:rFonts w:ascii="Times New Roman" w:hAnsi="Times New Roman" w:cs="Times New Roman"/>
              </w:rPr>
              <w:t>«Светофор»</w:t>
            </w:r>
          </w:p>
        </w:tc>
        <w:tc>
          <w:tcPr>
            <w:tcW w:w="8830" w:type="dxa"/>
          </w:tcPr>
          <w:p w:rsidR="000272C0" w:rsidRDefault="000272C0" w:rsidP="00AB3DB2">
            <w:pPr>
              <w:pStyle w:val="NoSpacing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5" o:spid="_x0000_i1032" type="#_x0000_t75" alt="https://puzkarapuz.ru/images/english/lesson37/kross/kross1.jpg" style="width:66.75pt;height:50.25pt;visibility:visible">
                  <v:imagedata r:id="rId12" o:title=""/>
                </v:shape>
              </w:pict>
            </w:r>
            <w:r w:rsidRPr="00152AF6">
              <w:t xml:space="preserve"> </w:t>
            </w:r>
            <w:r>
              <w:rPr>
                <w:noProof/>
                <w:lang w:eastAsia="ru-RU"/>
              </w:rPr>
              <w:pict>
                <v:shape id="Рисунок 22" o:spid="_x0000_i1033" type="#_x0000_t75" alt="https://fs00.infourok.ru/images/doc/306/306100/hello_html_79456e0b.png" style="width:50.25pt;height:52.5pt;visibility:visible">
                  <v:imagedata r:id="rId13" o:title=""/>
                </v:shape>
              </w:pict>
            </w:r>
          </w:p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0272C0" w:rsidRPr="00152AF6">
        <w:tc>
          <w:tcPr>
            <w:tcW w:w="436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2" w:type="dxa"/>
          </w:tcPr>
          <w:p w:rsidR="000272C0" w:rsidRDefault="000272C0" w:rsidP="00AB3DB2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152A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Акция </w:t>
            </w:r>
            <w:r w:rsidRPr="00152AF6">
              <w:rPr>
                <w:rFonts w:ascii="Times New Roman" w:hAnsi="Times New Roman" w:cs="Times New Roman"/>
                <w:color w:val="000000"/>
              </w:rPr>
              <w:t xml:space="preserve">«Пристегивать ремень безопасности - это модно!» Распространение </w:t>
            </w:r>
            <w:r w:rsidRPr="00152AF6">
              <w:rPr>
                <w:rFonts w:ascii="Times New Roman" w:hAnsi="Times New Roman" w:cs="Times New Roman"/>
                <w:b/>
                <w:bCs/>
                <w:color w:val="000000"/>
              </w:rPr>
              <w:t>листовок</w:t>
            </w:r>
            <w:r w:rsidRPr="00152AF6">
              <w:rPr>
                <w:rFonts w:ascii="Times New Roman" w:hAnsi="Times New Roman" w:cs="Times New Roman"/>
                <w:color w:val="000000"/>
              </w:rPr>
              <w:t xml:space="preserve"> среди родителей.</w:t>
            </w:r>
          </w:p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8830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pict>
                <v:shape id="Рисунок 13" o:spid="_x0000_i1034" type="#_x0000_t75" style="width:72.75pt;height:62.25pt;visibility:visible">
                  <v:imagedata r:id="rId14" o:title="" croptop="19094f" cropleft="25525f" cropright="9428f"/>
                </v:shape>
              </w:pict>
            </w:r>
            <w:r>
              <w:rPr>
                <w:noProof/>
                <w:lang w:eastAsia="ru-RU"/>
              </w:rPr>
              <w:pict>
                <v:shape id="Рисунок 24" o:spid="_x0000_i1035" type="#_x0000_t75" alt="https://somanyhorses.ru/wp-content/images/poleznoe/soveti/2018/11115c699d752f57b_6.jpg" style="width:56.25pt;height:61.5pt;visibility:visible">
                  <v:imagedata r:id="rId15" o:title="" cropbottom="11709f" cropleft="23837f" cropright="7705f"/>
                </v:shape>
              </w:pict>
            </w:r>
          </w:p>
        </w:tc>
      </w:tr>
      <w:tr w:rsidR="000272C0" w:rsidRPr="00152AF6">
        <w:tc>
          <w:tcPr>
            <w:tcW w:w="436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22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52A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Акция </w:t>
            </w:r>
            <w:r w:rsidRPr="00152AF6">
              <w:rPr>
                <w:rFonts w:ascii="Times New Roman" w:hAnsi="Times New Roman" w:cs="Times New Roman"/>
                <w:color w:val="000000"/>
              </w:rPr>
              <w:t>«Письмо водителю»</w:t>
            </w:r>
          </w:p>
        </w:tc>
        <w:tc>
          <w:tcPr>
            <w:tcW w:w="8830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pict>
                <v:shape id="Рисунок 21" o:spid="_x0000_i1036" type="#_x0000_t75" style="width:154.5pt;height:87.75pt;visibility:visible">
                  <v:imagedata r:id="rId16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9" o:spid="_x0000_i1037" type="#_x0000_t75" style="width:141.75pt;height:81pt;visibility:visible">
                  <v:imagedata r:id="rId17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" o:spid="_x0000_i1038" type="#_x0000_t75" style="width:153pt;height:87.75pt;visibility:visible">
                  <v:imagedata r:id="rId18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4" o:spid="_x0000_i1039" type="#_x0000_t75" style="width:153pt;height:87.75pt;visibility:visible">
                  <v:imagedata r:id="rId19" o:title=""/>
                </v:shape>
              </w:pict>
            </w:r>
          </w:p>
          <w:p w:rsidR="000272C0" w:rsidRDefault="000272C0" w:rsidP="00472826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Участие в акции «Письмо водителю» позволяет детям почувствовать свою значимость и проявить индивиду</w:t>
            </w:r>
            <w:bookmarkStart w:id="0" w:name="_GoBack"/>
            <w:bookmarkEnd w:id="0"/>
            <w:r w:rsidRPr="00152AF6">
              <w:rPr>
                <w:rFonts w:ascii="Times New Roman" w:hAnsi="Times New Roman" w:cs="Times New Roman"/>
              </w:rPr>
              <w:t>альные способности в решении проблемы обеспечения безопасности на дорогах города.</w:t>
            </w:r>
          </w:p>
          <w:p w:rsidR="000272C0" w:rsidRPr="00152AF6" w:rsidRDefault="000272C0" w:rsidP="00472826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0272C0" w:rsidRPr="00152AF6">
        <w:tc>
          <w:tcPr>
            <w:tcW w:w="436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22" w:type="dxa"/>
          </w:tcPr>
          <w:p w:rsidR="000272C0" w:rsidRDefault="000272C0" w:rsidP="00AB3DB2">
            <w:pPr>
              <w:pStyle w:val="NoSpacing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52A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Распространение </w:t>
            </w:r>
            <w:r w:rsidRPr="00152AF6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памяток </w:t>
            </w:r>
            <w:r w:rsidRPr="00152AF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«Внимание – каникулы!» среди обучающихся.</w:t>
            </w:r>
          </w:p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8830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pict>
                <v:shape id="Рисунок 23" o:spid="_x0000_i1040" type="#_x0000_t75" style="width:117.75pt;height:64.5pt;visibility:visible">
                  <v:imagedata r:id="rId20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20" o:spid="_x0000_i1041" type="#_x0000_t75" style="width:117pt;height:66pt;visibility:visible">
                  <v:imagedata r:id="rId21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8" o:spid="_x0000_i1042" type="#_x0000_t75" style="width:115.5pt;height:63.75pt;visibility:visible">
                  <v:imagedata r:id="rId22" o:title=""/>
                </v:shape>
              </w:pict>
            </w:r>
          </w:p>
        </w:tc>
      </w:tr>
      <w:tr w:rsidR="000272C0" w:rsidRPr="00152AF6">
        <w:tc>
          <w:tcPr>
            <w:tcW w:w="436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22" w:type="dxa"/>
          </w:tcPr>
          <w:p w:rsidR="000272C0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  <w:b/>
                <w:bCs/>
              </w:rPr>
              <w:t xml:space="preserve">Рейд </w:t>
            </w:r>
            <w:r w:rsidRPr="00152AF6">
              <w:rPr>
                <w:rFonts w:ascii="Times New Roman" w:hAnsi="Times New Roman" w:cs="Times New Roman"/>
              </w:rPr>
              <w:t>Операция «Горка»</w:t>
            </w:r>
          </w:p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8830" w:type="dxa"/>
          </w:tcPr>
          <w:p w:rsidR="000272C0" w:rsidRPr="00152AF6" w:rsidRDefault="000272C0" w:rsidP="00BA6793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Проведен профилактический рейд в микрорайоне школы, направленный на выявление горок, наледей, снежных куч, которые выходят на проезжую часть.</w:t>
            </w:r>
          </w:p>
        </w:tc>
      </w:tr>
      <w:tr w:rsidR="000272C0" w:rsidRPr="00152AF6">
        <w:tc>
          <w:tcPr>
            <w:tcW w:w="436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22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  <w:b/>
                <w:bCs/>
              </w:rPr>
              <w:t>Рейд</w:t>
            </w:r>
            <w:r w:rsidRPr="00152AF6">
              <w:rPr>
                <w:rFonts w:ascii="Times New Roman" w:hAnsi="Times New Roman" w:cs="Times New Roman"/>
              </w:rPr>
              <w:t xml:space="preserve"> «Юный пешеход» </w:t>
            </w:r>
          </w:p>
        </w:tc>
        <w:tc>
          <w:tcPr>
            <w:tcW w:w="8830" w:type="dxa"/>
          </w:tcPr>
          <w:p w:rsidR="000272C0" w:rsidRPr="00152AF6" w:rsidRDefault="000272C0" w:rsidP="00152AF6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2" o:spid="_x0000_i1043" type="#_x0000_t75" style="width:106.5pt;height:60.75pt;visibility:visible">
                  <v:imagedata r:id="rId23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" o:spid="_x0000_i1044" type="#_x0000_t75" style="width:106.5pt;height:59.25pt;visibility:visible">
                  <v:imagedata r:id="rId24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6" o:spid="_x0000_i1045" type="#_x0000_t75" style="width:114.75pt;height:64.5pt;visibility:visible">
                  <v:imagedata r:id="rId25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1" o:spid="_x0000_i1046" type="#_x0000_t75" style="width:159.75pt;height:90pt;visibility:visible">
                  <v:imagedata r:id="rId26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2" o:spid="_x0000_i1047" type="#_x0000_t75" style="width:50.25pt;height:89.25pt;visibility:visible">
                  <v:imagedata r:id="rId27" o:title=""/>
                </v:shape>
              </w:pict>
            </w:r>
          </w:p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0272C0" w:rsidRPr="00152AF6">
        <w:tc>
          <w:tcPr>
            <w:tcW w:w="436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 w:rsidRPr="00152AF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22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  <w:i/>
                <w:iCs/>
              </w:rPr>
            </w:pPr>
            <w:r w:rsidRPr="00152AF6">
              <w:rPr>
                <w:rFonts w:ascii="Times New Roman" w:hAnsi="Times New Roman" w:cs="Times New Roman"/>
                <w:b/>
                <w:bCs/>
              </w:rPr>
              <w:t>Рейд</w:t>
            </w:r>
            <w:r w:rsidRPr="00152AF6">
              <w:rPr>
                <w:rFonts w:ascii="Times New Roman" w:hAnsi="Times New Roman" w:cs="Times New Roman"/>
              </w:rPr>
              <w:t xml:space="preserve">  «Юный велосипедист»</w:t>
            </w:r>
          </w:p>
        </w:tc>
        <w:tc>
          <w:tcPr>
            <w:tcW w:w="8830" w:type="dxa"/>
          </w:tcPr>
          <w:p w:rsidR="000272C0" w:rsidRPr="00152AF6" w:rsidRDefault="000272C0" w:rsidP="00AB3DB2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pict>
                <v:shape id="Рисунок 17" o:spid="_x0000_i1048" type="#_x0000_t75" style="width:122.25pt;height:69.75pt;visibility:visible">
                  <v:imagedata r:id="rId28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6" o:spid="_x0000_i1049" type="#_x0000_t75" style="width:123.75pt;height:68.25pt;visibility:visible">
                  <v:imagedata r:id="rId29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4" o:spid="_x0000_i1050" type="#_x0000_t75" style="width:124.5pt;height:69pt;visibility:visible">
                  <v:imagedata r:id="rId30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5" o:spid="_x0000_i1051" type="#_x0000_t75" style="width:123pt;height:69.75pt;visibility:visible">
                  <v:imagedata r:id="rId31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5" o:spid="_x0000_i1052" type="#_x0000_t75" style="width:123pt;height:69pt;visibility:visible">
                  <v:imagedata r:id="rId32" o:title=""/>
                </v:shape>
              </w:pict>
            </w:r>
          </w:p>
        </w:tc>
      </w:tr>
    </w:tbl>
    <w:p w:rsidR="000272C0" w:rsidRPr="00693472" w:rsidRDefault="000272C0" w:rsidP="002537D7"/>
    <w:p w:rsidR="000272C0" w:rsidRDefault="000272C0"/>
    <w:sectPr w:rsidR="000272C0" w:rsidSect="00713F0A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C55070"/>
    <w:multiLevelType w:val="multilevel"/>
    <w:tmpl w:val="23D61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37D7"/>
    <w:rsid w:val="000272C0"/>
    <w:rsid w:val="00152AF6"/>
    <w:rsid w:val="0015365A"/>
    <w:rsid w:val="00164C34"/>
    <w:rsid w:val="0021205B"/>
    <w:rsid w:val="0021582E"/>
    <w:rsid w:val="002537D7"/>
    <w:rsid w:val="002B716D"/>
    <w:rsid w:val="00472826"/>
    <w:rsid w:val="004E6834"/>
    <w:rsid w:val="0065115F"/>
    <w:rsid w:val="00693472"/>
    <w:rsid w:val="00700D95"/>
    <w:rsid w:val="00713F0A"/>
    <w:rsid w:val="00A11547"/>
    <w:rsid w:val="00AB1D94"/>
    <w:rsid w:val="00AB3DB2"/>
    <w:rsid w:val="00BA6793"/>
    <w:rsid w:val="00BF36DB"/>
    <w:rsid w:val="00C326EE"/>
    <w:rsid w:val="00C61B03"/>
    <w:rsid w:val="00D50386"/>
    <w:rsid w:val="00D81F35"/>
    <w:rsid w:val="00F24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7D7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2537D7"/>
    <w:rPr>
      <w:rFonts w:cs="Calibri"/>
      <w:lang w:eastAsia="en-US"/>
    </w:rPr>
  </w:style>
  <w:style w:type="table" w:styleId="TableGrid">
    <w:name w:val="Table Grid"/>
    <w:basedOn w:val="TableNormal"/>
    <w:uiPriority w:val="99"/>
    <w:rsid w:val="002537D7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DefaultParagraphFont"/>
    <w:uiPriority w:val="99"/>
    <w:rsid w:val="001536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21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103</TotalTime>
  <Pages>3</Pages>
  <Words>407</Words>
  <Characters>2324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КолчановаСВ</cp:lastModifiedBy>
  <cp:revision>6</cp:revision>
  <dcterms:created xsi:type="dcterms:W3CDTF">2022-05-31T17:52:00Z</dcterms:created>
  <dcterms:modified xsi:type="dcterms:W3CDTF">2022-06-01T05:42:00Z</dcterms:modified>
</cp:coreProperties>
</file>